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3059"/>
        <w:gridCol w:w="1619"/>
        <w:gridCol w:w="2791"/>
      </w:tblGrid>
      <w:tr w:rsidR="00650259" w:rsidRPr="00846B76" w14:paraId="589A1913" w14:textId="77777777" w:rsidTr="00346DE2">
        <w:sdt>
          <w:sdtPr>
            <w:id w:val="1621259925"/>
            <w:placeholder>
              <w:docPart w:val="12BBD92CEB95488BB5B4DBCB50A57822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vAlign w:val="bottom"/>
              </w:tcPr>
              <w:p w14:paraId="774C100A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C104E5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E40133C" w14:textId="77777777" w:rsidTr="00346DE2">
        <w:sdt>
          <w:sdtPr>
            <w:id w:val="-1470592894"/>
            <w:placeholder>
              <w:docPart w:val="362954FA70434A03AEBD2F74BD93B8B7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vAlign w:val="bottom"/>
              </w:tcPr>
              <w:p w14:paraId="2AC0D3F5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4290209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EC501CE" w14:textId="77777777" w:rsidTr="00346DE2">
        <w:tc>
          <w:tcPr>
            <w:tcW w:w="1010" w:type="pct"/>
            <w:vAlign w:val="bottom"/>
          </w:tcPr>
          <w:p w14:paraId="6B2EA35C" w14:textId="77777777" w:rsidR="00650259" w:rsidRPr="00846B76" w:rsidRDefault="00370183" w:rsidP="00346DE2">
            <w:r>
              <w:t xml:space="preserve">CCM ID # 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773DF3F5" w14:textId="1E4EF693" w:rsidR="00650259" w:rsidRPr="00370183" w:rsidRDefault="00370183" w:rsidP="00370183">
            <w:pPr>
              <w:spacing w:before="240"/>
              <w:rPr>
                <w:sz w:val="24"/>
                <w:szCs w:val="24"/>
              </w:rPr>
            </w:pPr>
            <w:r>
              <w:t xml:space="preserve">                              </w:t>
            </w:r>
            <w:r w:rsidRPr="00370183">
              <w:rPr>
                <w:sz w:val="24"/>
                <w:szCs w:val="24"/>
              </w:rPr>
              <w:t xml:space="preserve"> </w:t>
            </w:r>
          </w:p>
        </w:tc>
      </w:tr>
      <w:tr w:rsidR="00650259" w:rsidRPr="00846B76" w14:paraId="5B3D9AF3" w14:textId="77777777" w:rsidTr="00346DE2">
        <w:sdt>
          <w:sdtPr>
            <w:id w:val="83577009"/>
            <w:placeholder>
              <w:docPart w:val="1FC378CF06E04A8685EA8C88CB579C49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vAlign w:val="bottom"/>
              </w:tcPr>
              <w:p w14:paraId="06E302CC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4DEF001C" w14:textId="0EE5781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3ABA09D8483C46A198A827723DB5BAC2"/>
            </w:placeholder>
            <w:temporary/>
            <w:showingPlcHdr/>
            <w15:appearance w15:val="hidden"/>
          </w:sdtPr>
          <w:sdtContent>
            <w:tc>
              <w:tcPr>
                <w:tcW w:w="865" w:type="pct"/>
                <w:vAlign w:val="bottom"/>
              </w:tcPr>
              <w:p w14:paraId="64E40E42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1C03DCE2" w14:textId="1E4BAB08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6531EFA" w14:textId="77777777" w:rsidTr="00346DE2">
        <w:sdt>
          <w:sdtPr>
            <w:id w:val="-965116832"/>
            <w:placeholder>
              <w:docPart w:val="FBAD458781B14A8E878D6906533C3A4F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vAlign w:val="bottom"/>
              </w:tcPr>
              <w:p w14:paraId="656E35BD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50108F37" w14:textId="70567164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8B05A58" w14:textId="77777777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DD8292C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C6164D" w14:paraId="3DBCF067" w14:textId="77777777" w:rsidTr="00346DE2">
        <w:tc>
          <w:tcPr>
            <w:tcW w:w="5000" w:type="pct"/>
            <w:gridSpan w:val="4"/>
            <w:vAlign w:val="bottom"/>
          </w:tcPr>
          <w:p w14:paraId="3086C83F" w14:textId="21BE8459" w:rsidR="00122288" w:rsidRPr="00C6164D" w:rsidRDefault="00122288" w:rsidP="00CF60C9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Check off the appropriate box for the e</w:t>
            </w:r>
            <w:r w:rsidR="00CF60C9" w:rsidRPr="00C6164D">
              <w:rPr>
                <w:b/>
                <w:sz w:val="24"/>
                <w:szCs w:val="24"/>
              </w:rPr>
              <w:t>xam for which you are registering:</w:t>
            </w:r>
          </w:p>
        </w:tc>
      </w:tr>
    </w:tbl>
    <w:p w14:paraId="145F7F41" w14:textId="77777777" w:rsidR="00C6164D" w:rsidRPr="00C6164D" w:rsidRDefault="001F62E4" w:rsidP="00C6164D">
      <w:pPr>
        <w:spacing w:after="0"/>
        <w:rPr>
          <w:sz w:val="24"/>
          <w:szCs w:val="24"/>
        </w:rPr>
      </w:pPr>
      <w:r w:rsidRPr="00C6164D">
        <w:rPr>
          <w:sz w:val="24"/>
          <w:szCs w:val="24"/>
        </w:rPr>
        <w:t xml:space="preserve">  </w:t>
      </w:r>
    </w:p>
    <w:p w14:paraId="2EA1A04E" w14:textId="59BBAC91" w:rsidR="00C6164D" w:rsidRDefault="00C6164D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MO-100: Word Associate</w:t>
      </w:r>
      <w:r w:rsidR="00122288">
        <w:rPr>
          <w:sz w:val="24"/>
          <w:szCs w:val="24"/>
        </w:rPr>
        <w:t xml:space="preserve"> 2019</w:t>
      </w:r>
    </w:p>
    <w:p w14:paraId="098F92F3" w14:textId="7BB6C1B7" w:rsidR="00C6164D" w:rsidRDefault="00C6164D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MO-101: Word Expert 2019</w:t>
      </w:r>
    </w:p>
    <w:p w14:paraId="64053A1C" w14:textId="6643F438" w:rsidR="00C6164D" w:rsidRDefault="00C6164D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MO-200: Excel Associate 2019</w:t>
      </w:r>
    </w:p>
    <w:p w14:paraId="3793291A" w14:textId="512226AF" w:rsidR="00C6164D" w:rsidRDefault="00C6164D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MO-201: Excel Expert 2019</w:t>
      </w:r>
    </w:p>
    <w:p w14:paraId="239C97A0" w14:textId="69FDED50" w:rsidR="00C6164D" w:rsidRDefault="00C6164D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MO-300: Power</w:t>
      </w:r>
      <w:r w:rsidR="00122288">
        <w:rPr>
          <w:sz w:val="24"/>
          <w:szCs w:val="24"/>
        </w:rPr>
        <w:t>P</w:t>
      </w:r>
      <w:r>
        <w:rPr>
          <w:sz w:val="24"/>
          <w:szCs w:val="24"/>
        </w:rPr>
        <w:t>oint Associate 2019</w:t>
      </w:r>
    </w:p>
    <w:p w14:paraId="49718C0C" w14:textId="191EF1CB" w:rsidR="00C6164D" w:rsidRDefault="00C6164D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MO-500: Access Expert 2019</w:t>
      </w:r>
    </w:p>
    <w:p w14:paraId="241687AC" w14:textId="77777777" w:rsidR="00C6164D" w:rsidRDefault="00C6164D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Outlook Associate</w:t>
      </w:r>
    </w:p>
    <w:p w14:paraId="5EC19FEF" w14:textId="2CF80604" w:rsidR="001F62E4" w:rsidRPr="00C6164D" w:rsidRDefault="001F62E4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C6164D">
        <w:rPr>
          <w:sz w:val="24"/>
          <w:szCs w:val="24"/>
        </w:rPr>
        <w:t xml:space="preserve">  </w:t>
      </w:r>
      <w:r w:rsidR="00122288">
        <w:rPr>
          <w:sz w:val="24"/>
          <w:szCs w:val="24"/>
        </w:rPr>
        <w:t>MO-110: MICROSOFT 365 APPS WORD</w:t>
      </w:r>
    </w:p>
    <w:p w14:paraId="45217D66" w14:textId="06DB7CB8" w:rsidR="007C2A78" w:rsidRPr="00C6164D" w:rsidRDefault="001F62E4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C6164D">
        <w:rPr>
          <w:sz w:val="24"/>
          <w:szCs w:val="24"/>
        </w:rPr>
        <w:t xml:space="preserve">  </w:t>
      </w:r>
      <w:r w:rsidR="00122288">
        <w:rPr>
          <w:sz w:val="24"/>
          <w:szCs w:val="24"/>
        </w:rPr>
        <w:t>MO-111: MICROSOFT 365 APPS WORD EXPERT</w:t>
      </w:r>
    </w:p>
    <w:p w14:paraId="30D48946" w14:textId="614BAE9A" w:rsidR="007C2A78" w:rsidRPr="00C6164D" w:rsidRDefault="007C2A78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C6164D">
        <w:rPr>
          <w:sz w:val="24"/>
          <w:szCs w:val="24"/>
        </w:rPr>
        <w:t xml:space="preserve">  </w:t>
      </w:r>
      <w:r w:rsidR="00122288">
        <w:rPr>
          <w:sz w:val="24"/>
          <w:szCs w:val="24"/>
        </w:rPr>
        <w:t>MO-210: MICROSOFT 365 APPS EXCEL</w:t>
      </w:r>
    </w:p>
    <w:p w14:paraId="64A30663" w14:textId="48460626" w:rsidR="007C2A78" w:rsidRPr="00C6164D" w:rsidRDefault="007C2A78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C6164D">
        <w:rPr>
          <w:sz w:val="24"/>
          <w:szCs w:val="24"/>
        </w:rPr>
        <w:t xml:space="preserve">  </w:t>
      </w:r>
      <w:r w:rsidR="00122288">
        <w:rPr>
          <w:sz w:val="24"/>
          <w:szCs w:val="24"/>
        </w:rPr>
        <w:t>MO-211: MICROSOFT 365 APPS EXCEL EXPERT</w:t>
      </w:r>
    </w:p>
    <w:p w14:paraId="5D38FA80" w14:textId="6423255F" w:rsidR="007C2A78" w:rsidRPr="00C6164D" w:rsidRDefault="007C2A78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C6164D">
        <w:rPr>
          <w:sz w:val="24"/>
          <w:szCs w:val="24"/>
        </w:rPr>
        <w:t xml:space="preserve">  </w:t>
      </w:r>
      <w:r w:rsidR="00122288">
        <w:rPr>
          <w:sz w:val="24"/>
          <w:szCs w:val="24"/>
        </w:rPr>
        <w:t>MO-310: MICROSOFT 365 APPS POWERPOINT</w:t>
      </w:r>
    </w:p>
    <w:p w14:paraId="7D887E48" w14:textId="6288ED36" w:rsidR="001A4586" w:rsidRPr="0038712A" w:rsidRDefault="007C2A78" w:rsidP="001F62E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38712A">
        <w:rPr>
          <w:sz w:val="24"/>
          <w:szCs w:val="24"/>
        </w:rPr>
        <w:t xml:space="preserve">  </w:t>
      </w:r>
      <w:r w:rsidR="001A4586" w:rsidRPr="0038712A">
        <w:rPr>
          <w:sz w:val="24"/>
          <w:szCs w:val="24"/>
        </w:rPr>
        <w:t>Intuit QuickBooks Certified User – U.S. Version</w:t>
      </w:r>
    </w:p>
    <w:p w14:paraId="2A1DC628" w14:textId="77777777" w:rsidR="00122288" w:rsidRDefault="00122288" w:rsidP="00122288">
      <w:pPr>
        <w:spacing w:after="0"/>
        <w:rPr>
          <w:sz w:val="24"/>
          <w:szCs w:val="24"/>
        </w:rPr>
      </w:pPr>
    </w:p>
    <w:p w14:paraId="3C0B77DE" w14:textId="2EBE9085" w:rsidR="00122288" w:rsidRPr="00122288" w:rsidRDefault="00122288" w:rsidP="00122288">
      <w:pPr>
        <w:spacing w:after="0"/>
        <w:rPr>
          <w:sz w:val="24"/>
          <w:szCs w:val="24"/>
        </w:rPr>
      </w:pPr>
      <w:r>
        <w:rPr>
          <w:sz w:val="24"/>
          <w:szCs w:val="24"/>
        </w:rPr>
        <w:t>Exam fee</w:t>
      </w:r>
      <w:r w:rsidR="001E4447">
        <w:rPr>
          <w:sz w:val="24"/>
          <w:szCs w:val="24"/>
        </w:rPr>
        <w:t xml:space="preserve"> information can be found on </w:t>
      </w:r>
      <w:hyperlink r:id="rId10" w:history="1">
        <w:r w:rsidR="001E4447" w:rsidRPr="00E27302">
          <w:rPr>
            <w:rStyle w:val="Hyperlink"/>
            <w:sz w:val="24"/>
            <w:szCs w:val="24"/>
          </w:rPr>
          <w:t>www.ccm.edu/testing</w:t>
        </w:r>
      </w:hyperlink>
      <w:r w:rsidR="001E4447">
        <w:rPr>
          <w:sz w:val="24"/>
          <w:szCs w:val="24"/>
        </w:rPr>
        <w:t xml:space="preserve"> under the Microsoft Office Specialist Certification Exam section.</w:t>
      </w:r>
    </w:p>
    <w:p w14:paraId="78617C33" w14:textId="77777777" w:rsidR="007C2A78" w:rsidRDefault="007C2A78" w:rsidP="007C2A78">
      <w:pPr>
        <w:spacing w:after="0"/>
      </w:pPr>
      <w:r>
        <w:t>-------------------------------------------------------------------------------------------------------------</w:t>
      </w:r>
    </w:p>
    <w:p w14:paraId="4EE6B96C" w14:textId="77777777" w:rsidR="007C2A78" w:rsidRPr="007C2A78" w:rsidRDefault="007C2A78" w:rsidP="007C2A78">
      <w:pPr>
        <w:spacing w:after="0"/>
        <w:rPr>
          <w:b/>
        </w:rPr>
      </w:pPr>
      <w:r>
        <w:rPr>
          <w:b/>
        </w:rPr>
        <w:t>THIS SECTION IS TO BE FILLED OUT</w:t>
      </w:r>
      <w:r w:rsidRPr="007C2A78">
        <w:rPr>
          <w:b/>
        </w:rPr>
        <w:t xml:space="preserve"> BY THE TESTING CENTER.</w:t>
      </w:r>
      <w:r>
        <w:rPr>
          <w:b/>
        </w:rPr>
        <w:t xml:space="preserve"> Staff: ___________</w:t>
      </w:r>
    </w:p>
    <w:p w14:paraId="13DF39E3" w14:textId="77777777" w:rsidR="001F62E4" w:rsidRPr="007C2A78" w:rsidRDefault="007C2A78" w:rsidP="007C2A78">
      <w:pPr>
        <w:spacing w:after="0"/>
        <w:rPr>
          <w:sz w:val="16"/>
          <w:szCs w:val="16"/>
        </w:rPr>
      </w:pPr>
      <w:r>
        <w:t>Exam date: _________ Time: ________   Fee Paid/Date Paid: _______ / ________</w:t>
      </w:r>
      <w:r w:rsidR="001F62E4">
        <w:t xml:space="preserve">   </w:t>
      </w:r>
    </w:p>
    <w:sectPr w:rsidR="001F62E4" w:rsidRPr="007C2A78" w:rsidSect="001E360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D40EF" w14:textId="77777777" w:rsidR="001E3602" w:rsidRDefault="001E3602" w:rsidP="00650259">
      <w:pPr>
        <w:spacing w:after="0" w:line="240" w:lineRule="auto"/>
      </w:pPr>
      <w:r>
        <w:separator/>
      </w:r>
    </w:p>
  </w:endnote>
  <w:endnote w:type="continuationSeparator" w:id="0">
    <w:p w14:paraId="5871A464" w14:textId="77777777" w:rsidR="001E3602" w:rsidRDefault="001E360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D5208A-6CEE-4144-87D2-988D254E673E}"/>
    <w:embedBold r:id="rId2" w:fontKey="{B52FBDF9-DCA3-403B-AF7D-1B08926D611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7367CE2A-4B5C-4BD4-8BC3-FD8A5EBDDE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4CE63A8-4105-4B95-9A32-E179F988D09E}"/>
    <w:embedBold r:id="rId5" w:fontKey="{F7422889-64F2-4829-B590-E21AD6F24C5E}"/>
    <w:embedItalic r:id="rId6" w:fontKey="{2B58861F-D4DE-43B2-990B-83CB4A2DB2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ADBBE33-E5AF-4767-B75B-4C06FB3B8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54" w:type="dxa"/>
      <w:tblLook w:val="04A0" w:firstRow="1" w:lastRow="0" w:firstColumn="1" w:lastColumn="0" w:noHBand="0" w:noVBand="1"/>
    </w:tblPr>
    <w:tblGrid>
      <w:gridCol w:w="4727"/>
      <w:gridCol w:w="4727"/>
    </w:tblGrid>
    <w:tr w:rsidR="009D536A" w:rsidRPr="009D536A" w14:paraId="250E84B1" w14:textId="77777777" w:rsidTr="009D536A">
      <w:trPr>
        <w:trHeight w:val="925"/>
      </w:trPr>
      <w:tc>
        <w:tcPr>
          <w:tcW w:w="4727" w:type="dxa"/>
          <w:vAlign w:val="center"/>
        </w:tcPr>
        <w:p w14:paraId="41A5A477" w14:textId="77777777" w:rsidR="007C2A78" w:rsidRPr="009D536A" w:rsidRDefault="00C6164D" w:rsidP="007C2A78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color w:val="002060"/>
              <w:sz w:val="18"/>
              <w:szCs w:val="24"/>
            </w:rPr>
          </w:pPr>
          <w:r>
            <w:rPr>
              <w:b/>
              <w:color w:val="002060"/>
              <w:sz w:val="18"/>
              <w:szCs w:val="24"/>
            </w:rPr>
            <w:t>County College of Morris / Testing Center / Room LRC 101  Phone: (973) 328-5166</w:t>
          </w:r>
        </w:p>
        <w:p w14:paraId="0AA33A62" w14:textId="77777777" w:rsidR="007C2A78" w:rsidRPr="009D536A" w:rsidRDefault="007C2A78" w:rsidP="007C2A78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color w:val="0070C0"/>
              <w:sz w:val="18"/>
              <w:szCs w:val="24"/>
            </w:rPr>
          </w:pPr>
          <w:r w:rsidRPr="009D536A">
            <w:rPr>
              <w:b/>
              <w:color w:val="002060"/>
              <w:sz w:val="18"/>
              <w:szCs w:val="24"/>
            </w:rPr>
            <w:t xml:space="preserve">Email: </w:t>
          </w:r>
          <w:hyperlink r:id="rId1" w:history="1">
            <w:r w:rsidRPr="009D536A">
              <w:rPr>
                <w:rStyle w:val="Hyperlink"/>
                <w:b/>
                <w:color w:val="002060"/>
                <w:sz w:val="18"/>
                <w:szCs w:val="24"/>
              </w:rPr>
              <w:t>testing@ccm.edu</w:t>
            </w:r>
          </w:hyperlink>
        </w:p>
      </w:tc>
      <w:tc>
        <w:tcPr>
          <w:tcW w:w="4727" w:type="dxa"/>
          <w:vAlign w:val="center"/>
        </w:tcPr>
        <w:p w14:paraId="33036A37" w14:textId="77777777" w:rsidR="002462F3" w:rsidRPr="009D536A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b/>
              <w:color w:val="0070C0"/>
              <w:sz w:val="18"/>
              <w:szCs w:val="24"/>
            </w:rPr>
          </w:pPr>
        </w:p>
      </w:tc>
    </w:tr>
  </w:tbl>
  <w:p w14:paraId="3905436E" w14:textId="77777777" w:rsidR="00731F26" w:rsidRPr="009D536A" w:rsidRDefault="00731F26" w:rsidP="002462F3">
    <w:pPr>
      <w:pStyle w:val="Footer"/>
      <w:rPr>
        <w:b/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5CB6D" w14:textId="77777777" w:rsidR="001E3602" w:rsidRDefault="001E3602" w:rsidP="00650259">
      <w:pPr>
        <w:spacing w:after="0" w:line="240" w:lineRule="auto"/>
      </w:pPr>
      <w:r>
        <w:separator/>
      </w:r>
    </w:p>
  </w:footnote>
  <w:footnote w:type="continuationSeparator" w:id="0">
    <w:p w14:paraId="11D1BC64" w14:textId="77777777" w:rsidR="001E3602" w:rsidRDefault="001E360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36CB6CA6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B972640" w14:textId="77777777" w:rsidR="000571ED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7362316" wp14:editId="02ECE0E2">
                <wp:extent cx="431246" cy="408061"/>
                <wp:effectExtent l="0" t="0" r="6985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246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0A360F5" w14:textId="77777777" w:rsidR="000571ED" w:rsidRPr="00731F26" w:rsidRDefault="00370183" w:rsidP="00370183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Application for MOS Certification Exam</w:t>
          </w:r>
        </w:p>
      </w:tc>
    </w:tr>
  </w:tbl>
  <w:p w14:paraId="3513E762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2D14FC"/>
    <w:multiLevelType w:val="hybridMultilevel"/>
    <w:tmpl w:val="25D6FDA0"/>
    <w:lvl w:ilvl="0" w:tplc="AD74B960">
      <w:start w:val="77"/>
      <w:numFmt w:val="bullet"/>
      <w:lvlText w:val=""/>
      <w:lvlJc w:val="left"/>
      <w:pPr>
        <w:ind w:left="1080" w:hanging="360"/>
      </w:pPr>
      <w:rPr>
        <w:rFonts w:ascii="Wingdings 2" w:eastAsiaTheme="minorHAnsi" w:hAnsi="Wingdings 2" w:cstheme="minorBidi" w:hint="default"/>
        <w:sz w:val="3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34442540">
    <w:abstractNumId w:val="12"/>
  </w:num>
  <w:num w:numId="2" w16cid:durableId="474569884">
    <w:abstractNumId w:val="8"/>
  </w:num>
  <w:num w:numId="3" w16cid:durableId="877668668">
    <w:abstractNumId w:val="16"/>
  </w:num>
  <w:num w:numId="4" w16cid:durableId="11688125">
    <w:abstractNumId w:val="13"/>
  </w:num>
  <w:num w:numId="5" w16cid:durableId="1678921741">
    <w:abstractNumId w:val="14"/>
  </w:num>
  <w:num w:numId="6" w16cid:durableId="1126041270">
    <w:abstractNumId w:val="20"/>
  </w:num>
  <w:num w:numId="7" w16cid:durableId="1100637822">
    <w:abstractNumId w:val="7"/>
  </w:num>
  <w:num w:numId="8" w16cid:durableId="1252199574">
    <w:abstractNumId w:val="11"/>
  </w:num>
  <w:num w:numId="9" w16cid:durableId="2101872675">
    <w:abstractNumId w:val="18"/>
  </w:num>
  <w:num w:numId="10" w16cid:durableId="1644500907">
    <w:abstractNumId w:val="1"/>
  </w:num>
  <w:num w:numId="11" w16cid:durableId="561865622">
    <w:abstractNumId w:val="5"/>
  </w:num>
  <w:num w:numId="12" w16cid:durableId="1060060440">
    <w:abstractNumId w:val="0"/>
  </w:num>
  <w:num w:numId="13" w16cid:durableId="1096098356">
    <w:abstractNumId w:val="2"/>
  </w:num>
  <w:num w:numId="14" w16cid:durableId="773329590">
    <w:abstractNumId w:val="10"/>
  </w:num>
  <w:num w:numId="15" w16cid:durableId="384523383">
    <w:abstractNumId w:val="9"/>
  </w:num>
  <w:num w:numId="16" w16cid:durableId="51733899">
    <w:abstractNumId w:val="17"/>
  </w:num>
  <w:num w:numId="17" w16cid:durableId="1131292367">
    <w:abstractNumId w:val="3"/>
  </w:num>
  <w:num w:numId="18" w16cid:durableId="1410420733">
    <w:abstractNumId w:val="22"/>
  </w:num>
  <w:num w:numId="19" w16cid:durableId="948009853">
    <w:abstractNumId w:val="19"/>
  </w:num>
  <w:num w:numId="20" w16cid:durableId="2127649089">
    <w:abstractNumId w:val="15"/>
  </w:num>
  <w:num w:numId="21" w16cid:durableId="564075555">
    <w:abstractNumId w:val="21"/>
  </w:num>
  <w:num w:numId="22" w16cid:durableId="18748093">
    <w:abstractNumId w:val="4"/>
  </w:num>
  <w:num w:numId="23" w16cid:durableId="86541285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183"/>
    <w:rsid w:val="00052382"/>
    <w:rsid w:val="000571ED"/>
    <w:rsid w:val="0006568A"/>
    <w:rsid w:val="00076F0F"/>
    <w:rsid w:val="00084253"/>
    <w:rsid w:val="000D1F49"/>
    <w:rsid w:val="00122288"/>
    <w:rsid w:val="001727CA"/>
    <w:rsid w:val="001A4586"/>
    <w:rsid w:val="001C4A3D"/>
    <w:rsid w:val="001E3602"/>
    <w:rsid w:val="001E4447"/>
    <w:rsid w:val="001F62E4"/>
    <w:rsid w:val="002462F3"/>
    <w:rsid w:val="00251A20"/>
    <w:rsid w:val="002C56E6"/>
    <w:rsid w:val="00346DE2"/>
    <w:rsid w:val="00361E11"/>
    <w:rsid w:val="00370183"/>
    <w:rsid w:val="00374564"/>
    <w:rsid w:val="0038712A"/>
    <w:rsid w:val="003B4744"/>
    <w:rsid w:val="003F0847"/>
    <w:rsid w:val="003F1F7C"/>
    <w:rsid w:val="0040090B"/>
    <w:rsid w:val="0046302A"/>
    <w:rsid w:val="00487D2D"/>
    <w:rsid w:val="004D5D62"/>
    <w:rsid w:val="005112D0"/>
    <w:rsid w:val="00577E06"/>
    <w:rsid w:val="005A3BF7"/>
    <w:rsid w:val="005F2035"/>
    <w:rsid w:val="005F4E4B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2A78"/>
    <w:rsid w:val="007C6A52"/>
    <w:rsid w:val="0082043E"/>
    <w:rsid w:val="008E203A"/>
    <w:rsid w:val="0091229C"/>
    <w:rsid w:val="00940E73"/>
    <w:rsid w:val="0098597D"/>
    <w:rsid w:val="009D536A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6164D"/>
    <w:rsid w:val="00C66EE9"/>
    <w:rsid w:val="00CB4A51"/>
    <w:rsid w:val="00CD4532"/>
    <w:rsid w:val="00CD47B0"/>
    <w:rsid w:val="00CE6104"/>
    <w:rsid w:val="00CE7918"/>
    <w:rsid w:val="00CF60C9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C87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1F62E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E4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ccm.edu/test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sting@ccm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hen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2BBD92CEB95488BB5B4DBCB50A57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8AE0-F4DD-47A4-93D2-FFF999E41197}"/>
      </w:docPartPr>
      <w:docPartBody>
        <w:p w:rsidR="00B22BA8" w:rsidRDefault="0070149F">
          <w:pPr>
            <w:pStyle w:val="12BBD92CEB95488BB5B4DBCB50A57822"/>
          </w:pPr>
          <w:r w:rsidRPr="00346DE2">
            <w:t>First Name</w:t>
          </w:r>
        </w:p>
      </w:docPartBody>
    </w:docPart>
    <w:docPart>
      <w:docPartPr>
        <w:name w:val="362954FA70434A03AEBD2F74BD93B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71F41-4C45-47FA-92D1-BB76FF9A24FE}"/>
      </w:docPartPr>
      <w:docPartBody>
        <w:p w:rsidR="00B22BA8" w:rsidRDefault="0070149F">
          <w:pPr>
            <w:pStyle w:val="362954FA70434A03AEBD2F74BD93B8B7"/>
          </w:pPr>
          <w:r w:rsidRPr="00346DE2">
            <w:t>Last Name</w:t>
          </w:r>
        </w:p>
      </w:docPartBody>
    </w:docPart>
    <w:docPart>
      <w:docPartPr>
        <w:name w:val="1FC378CF06E04A8685EA8C88CB579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C5745-76F4-4A82-B86F-96036BF6A528}"/>
      </w:docPartPr>
      <w:docPartBody>
        <w:p w:rsidR="00B22BA8" w:rsidRDefault="0070149F">
          <w:pPr>
            <w:pStyle w:val="1FC378CF06E04A8685EA8C88CB579C49"/>
          </w:pPr>
          <w:r w:rsidRPr="00346DE2">
            <w:t>Home Phone</w:t>
          </w:r>
        </w:p>
      </w:docPartBody>
    </w:docPart>
    <w:docPart>
      <w:docPartPr>
        <w:name w:val="3ABA09D8483C46A198A827723DB5B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AE15D-BA44-4EA0-A25E-20DE319A91C9}"/>
      </w:docPartPr>
      <w:docPartBody>
        <w:p w:rsidR="00B22BA8" w:rsidRDefault="0070149F">
          <w:pPr>
            <w:pStyle w:val="3ABA09D8483C46A198A827723DB5BAC2"/>
          </w:pPr>
          <w:r w:rsidRPr="00346DE2">
            <w:t>Cell Phone</w:t>
          </w:r>
        </w:p>
      </w:docPartBody>
    </w:docPart>
    <w:docPart>
      <w:docPartPr>
        <w:name w:val="FBAD458781B14A8E878D6906533C3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EAD0-86FD-47B3-BA9B-ADCD5CC40058}"/>
      </w:docPartPr>
      <w:docPartBody>
        <w:p w:rsidR="00B22BA8" w:rsidRDefault="0070149F">
          <w:pPr>
            <w:pStyle w:val="FBAD458781B14A8E878D6906533C3A4F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334"/>
    <w:rsid w:val="004B6334"/>
    <w:rsid w:val="005252AE"/>
    <w:rsid w:val="0070149F"/>
    <w:rsid w:val="00805B4A"/>
    <w:rsid w:val="00B22BA8"/>
    <w:rsid w:val="00D02E7B"/>
    <w:rsid w:val="00F2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BBD92CEB95488BB5B4DBCB50A57822">
    <w:name w:val="12BBD92CEB95488BB5B4DBCB50A57822"/>
  </w:style>
  <w:style w:type="paragraph" w:customStyle="1" w:styleId="362954FA70434A03AEBD2F74BD93B8B7">
    <w:name w:val="362954FA70434A03AEBD2F74BD93B8B7"/>
  </w:style>
  <w:style w:type="paragraph" w:customStyle="1" w:styleId="1FC378CF06E04A8685EA8C88CB579C49">
    <w:name w:val="1FC378CF06E04A8685EA8C88CB579C49"/>
  </w:style>
  <w:style w:type="paragraph" w:customStyle="1" w:styleId="3ABA09D8483C46A198A827723DB5BAC2">
    <w:name w:val="3ABA09D8483C46A198A827723DB5BAC2"/>
  </w:style>
  <w:style w:type="paragraph" w:customStyle="1" w:styleId="FBAD458781B14A8E878D6906533C3A4F">
    <w:name w:val="FBAD458781B14A8E878D6906533C3A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2021-10-27T19:42:00Z</dcterms:created>
  <dcterms:modified xsi:type="dcterms:W3CDTF">2024-02-28T20:23:00Z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